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AE0" w:rsidRDefault="00492BAC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7BFE27F" wp14:editId="0760E1C1">
                <wp:simplePos x="0" y="0"/>
                <wp:positionH relativeFrom="column">
                  <wp:posOffset>3009900</wp:posOffset>
                </wp:positionH>
                <wp:positionV relativeFrom="paragraph">
                  <wp:posOffset>-9525</wp:posOffset>
                </wp:positionV>
                <wp:extent cx="2876550" cy="160972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1609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4AE0" w:rsidRPr="00CD7BCA" w:rsidRDefault="00EC22BB" w:rsidP="007D506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CD7BCA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In Sapphire and Emerald Class </w:t>
                            </w:r>
                            <w:r w:rsidR="00274AE0" w:rsidRPr="00CD7BCA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our topic will be…</w:t>
                            </w:r>
                          </w:p>
                          <w:p w:rsidR="00274AE0" w:rsidRPr="00CD7BCA" w:rsidRDefault="00CD7BCA" w:rsidP="007D506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CD7BCA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Into the Woods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FE2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7pt;margin-top:-.75pt;width:226.5pt;height:126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" filled="f">
                <v:textbox>
                  <w:txbxContent>
                    <w:p w:rsidR="00274AE0" w:rsidRPr="00CD7BCA" w:rsidRDefault="00EC22BB" w:rsidP="007D506A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</w:rPr>
                      </w:pPr>
                      <w:r w:rsidRPr="00CD7BCA">
                        <w:rPr>
                          <w:b/>
                          <w:color w:val="FFFFFF" w:themeColor="background1"/>
                          <w:sz w:val="40"/>
                        </w:rPr>
                        <w:t xml:space="preserve">In Sapphire and Emerald Class </w:t>
                      </w:r>
                      <w:r w:rsidR="00274AE0" w:rsidRPr="00CD7BCA">
                        <w:rPr>
                          <w:b/>
                          <w:color w:val="FFFFFF" w:themeColor="background1"/>
                          <w:sz w:val="40"/>
                        </w:rPr>
                        <w:t>our topic will be…</w:t>
                      </w:r>
                    </w:p>
                    <w:p w:rsidR="00274AE0" w:rsidRPr="00CD7BCA" w:rsidRDefault="00CD7BCA" w:rsidP="007D506A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</w:rPr>
                      </w:pPr>
                      <w:r w:rsidRPr="00CD7BCA">
                        <w:rPr>
                          <w:b/>
                          <w:color w:val="FFFFFF" w:themeColor="background1"/>
                          <w:sz w:val="40"/>
                        </w:rPr>
                        <w:t>Into the Woods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886075" cy="1562100"/>
            <wp:effectExtent l="0" t="0" r="9525" b="0"/>
            <wp:wrapNone/>
            <wp:docPr id="7" name="Picture 7" descr="Image result for wood land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ood land pictu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1714500</wp:posOffset>
            </wp:positionH>
            <wp:positionV relativeFrom="paragraph">
              <wp:posOffset>4838700</wp:posOffset>
            </wp:positionV>
            <wp:extent cx="567055" cy="876300"/>
            <wp:effectExtent l="0" t="0" r="4445" b="0"/>
            <wp:wrapTight wrapText="bothSides">
              <wp:wrapPolygon edited="0">
                <wp:start x="0" y="0"/>
                <wp:lineTo x="0" y="21130"/>
                <wp:lineTo x="21044" y="21130"/>
                <wp:lineTo x="21044" y="0"/>
                <wp:lineTo x="0" y="0"/>
              </wp:wrapPolygon>
            </wp:wrapTight>
            <wp:docPr id="22" name="Picture 22" descr="Image result for the hodgeh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the hodgeh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5061585</wp:posOffset>
            </wp:positionV>
            <wp:extent cx="723900" cy="659765"/>
            <wp:effectExtent l="0" t="0" r="0" b="6985"/>
            <wp:wrapTight wrapText="bothSides">
              <wp:wrapPolygon edited="0">
                <wp:start x="0" y="0"/>
                <wp:lineTo x="0" y="21205"/>
                <wp:lineTo x="21032" y="21205"/>
                <wp:lineTo x="21032" y="0"/>
                <wp:lineTo x="0" y="0"/>
              </wp:wrapPolygon>
            </wp:wrapTight>
            <wp:docPr id="16" name="Picture 16" descr="Image result for into the forest anthony brow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into the forest anthony brown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DEB4462" wp14:editId="15AB2A1D">
                <wp:simplePos x="0" y="0"/>
                <wp:positionH relativeFrom="column">
                  <wp:posOffset>-266700</wp:posOffset>
                </wp:positionH>
                <wp:positionV relativeFrom="paragraph">
                  <wp:posOffset>4143375</wp:posOffset>
                </wp:positionV>
                <wp:extent cx="2717800" cy="1847850"/>
                <wp:effectExtent l="19050" t="19050" r="44450" b="5715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0" cy="18478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74AE0" w:rsidRPr="007924CD" w:rsidRDefault="00274AE0" w:rsidP="00353101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943634" w:themeColor="accent2" w:themeShade="BF"/>
                                <w:sz w:val="32"/>
                                <w:szCs w:val="24"/>
                              </w:rPr>
                            </w:pPr>
                            <w:r w:rsidRPr="007924CD">
                              <w:rPr>
                                <w:rFonts w:ascii="SassoonPrimaryInfant" w:hAnsi="SassoonPrimaryInfant"/>
                                <w:b/>
                                <w:color w:val="5F497A" w:themeColor="accent4" w:themeShade="BF"/>
                                <w:sz w:val="32"/>
                                <w:szCs w:val="24"/>
                              </w:rPr>
                              <w:t>Our author focus is…</w:t>
                            </w:r>
                            <w:r w:rsidR="00492BAC">
                              <w:rPr>
                                <w:rFonts w:ascii="SassoonPrimaryInfant" w:hAnsi="SassoonPrimaryInfant"/>
                                <w:b/>
                                <w:color w:val="5F497A" w:themeColor="accent4" w:themeShade="BF"/>
                                <w:sz w:val="32"/>
                                <w:szCs w:val="24"/>
                              </w:rPr>
                              <w:t xml:space="preserve"> </w:t>
                            </w:r>
                            <w:r w:rsidR="00492BAC">
                              <w:rPr>
                                <w:rFonts w:ascii="SassoonPrimaryInfant" w:hAnsi="SassoonPrimaryInfant"/>
                                <w:b/>
                                <w:color w:val="943634" w:themeColor="accent2" w:themeShade="BF"/>
                                <w:sz w:val="32"/>
                                <w:szCs w:val="24"/>
                              </w:rPr>
                              <w:t>Anthony Browne/Dick King Smith</w:t>
                            </w:r>
                            <w:r w:rsidR="00492BAC" w:rsidRPr="00492BAC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B4462" id="Text Box 13" o:spid="_x0000_s1027" type="#_x0000_t202" style="position:absolute;margin-left:-21pt;margin-top:326.25pt;width:214pt;height:14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" filled="f" fillcolor="#8064a2 [3207]" strokecolor="#e36c0a [2409]" strokeweight="3pt">
                <v:shadow on="t" color="#3f3151 [1607]" opacity=".5" offset="1pt"/>
                <v:textbox>
                  <w:txbxContent>
                    <w:p w:rsidR="00274AE0" w:rsidRPr="007924CD" w:rsidRDefault="00274AE0" w:rsidP="00353101">
                      <w:pPr>
                        <w:jc w:val="center"/>
                        <w:rPr>
                          <w:rFonts w:ascii="SassoonPrimaryInfant" w:hAnsi="SassoonPrimaryInfant"/>
                          <w:b/>
                          <w:color w:val="943634" w:themeColor="accent2" w:themeShade="BF"/>
                          <w:sz w:val="32"/>
                          <w:szCs w:val="24"/>
                        </w:rPr>
                      </w:pPr>
                      <w:r w:rsidRPr="007924CD">
                        <w:rPr>
                          <w:rFonts w:ascii="SassoonPrimaryInfant" w:hAnsi="SassoonPrimaryInfant"/>
                          <w:b/>
                          <w:color w:val="5F497A" w:themeColor="accent4" w:themeShade="BF"/>
                          <w:sz w:val="32"/>
                          <w:szCs w:val="24"/>
                        </w:rPr>
                        <w:t>Our author focus is…</w:t>
                      </w:r>
                      <w:r w:rsidR="00492BAC">
                        <w:rPr>
                          <w:rFonts w:ascii="SassoonPrimaryInfant" w:hAnsi="SassoonPrimaryInfant"/>
                          <w:b/>
                          <w:color w:val="5F497A" w:themeColor="accent4" w:themeShade="BF"/>
                          <w:sz w:val="32"/>
                          <w:szCs w:val="24"/>
                        </w:rPr>
                        <w:t xml:space="preserve"> </w:t>
                      </w:r>
                      <w:r w:rsidR="00492BAC">
                        <w:rPr>
                          <w:rFonts w:ascii="SassoonPrimaryInfant" w:hAnsi="SassoonPrimaryInfant"/>
                          <w:b/>
                          <w:color w:val="943634" w:themeColor="accent2" w:themeShade="BF"/>
                          <w:sz w:val="32"/>
                          <w:szCs w:val="24"/>
                        </w:rPr>
                        <w:t>Anthony Browne/Dick King Smith</w:t>
                      </w:r>
                      <w:r w:rsidR="00492BAC" w:rsidRPr="00492BAC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EF5FEF4" wp14:editId="7E42A037">
                <wp:simplePos x="0" y="0"/>
                <wp:positionH relativeFrom="column">
                  <wp:posOffset>-158115</wp:posOffset>
                </wp:positionH>
                <wp:positionV relativeFrom="paragraph">
                  <wp:posOffset>2524125</wp:posOffset>
                </wp:positionV>
                <wp:extent cx="2609850" cy="1552575"/>
                <wp:effectExtent l="0" t="0" r="19050" b="2857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55257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29000"/>
                          </a:srgbClr>
                        </a:solidFill>
                        <a:ln w="2222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4AE0" w:rsidRPr="00586A24" w:rsidRDefault="00274AE0" w:rsidP="00586A24">
                            <w:pPr>
                              <w:rPr>
                                <w:b/>
                                <w:color w:val="E36C0A" w:themeColor="accent6" w:themeShade="BF"/>
                                <w:sz w:val="28"/>
                              </w:rPr>
                            </w:pPr>
                            <w:r w:rsidRPr="00425E6B">
                              <w:rPr>
                                <w:b/>
                                <w:color w:val="E36C0A" w:themeColor="accent6" w:themeShade="BF"/>
                                <w:sz w:val="28"/>
                              </w:rPr>
                              <w:t>We will make</w:t>
                            </w:r>
                            <w:r>
                              <w:rPr>
                                <w:b/>
                                <w:color w:val="E36C0A" w:themeColor="accent6" w:themeShade="BF"/>
                                <w:sz w:val="28"/>
                              </w:rPr>
                              <w:t>…</w:t>
                            </w:r>
                            <w:r>
                              <w:rPr>
                                <w:color w:val="E36C0A" w:themeColor="accent6" w:themeShade="BF"/>
                                <w:sz w:val="28"/>
                              </w:rPr>
                              <w:t xml:space="preserve"> </w:t>
                            </w:r>
                          </w:p>
                          <w:p w:rsidR="00274AE0" w:rsidRPr="00586A24" w:rsidRDefault="00492BAC" w:rsidP="00586A24">
                            <w:pPr>
                              <w:pStyle w:val="NoSpacing"/>
                              <w:rPr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</w:rPr>
                              <w:t>Sewing animals</w:t>
                            </w:r>
                          </w:p>
                          <w:p w:rsidR="00274AE0" w:rsidRPr="00586A24" w:rsidRDefault="00492BAC" w:rsidP="00586A24">
                            <w:pPr>
                              <w:pStyle w:val="NoSpacing"/>
                              <w:rPr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</w:rPr>
                              <w:t>Woodland collages</w:t>
                            </w:r>
                          </w:p>
                          <w:p w:rsidR="00274AE0" w:rsidRPr="00586A24" w:rsidRDefault="00492BAC" w:rsidP="00586A24">
                            <w:pPr>
                              <w:pStyle w:val="NoSpacing"/>
                              <w:rPr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</w:rPr>
                              <w:t xml:space="preserve">Making </w:t>
                            </w:r>
                            <w:r w:rsidR="006008A4">
                              <w:rPr>
                                <w:color w:val="FF0000"/>
                                <w:sz w:val="32"/>
                              </w:rPr>
                              <w:t>porridge</w:t>
                            </w:r>
                          </w:p>
                          <w:p w:rsidR="00274AE0" w:rsidRPr="00586A24" w:rsidRDefault="006008A4" w:rsidP="00586A24">
                            <w:pPr>
                              <w:pStyle w:val="NoSpacing"/>
                              <w:rPr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</w:rPr>
                              <w:t>Shoebox</w:t>
                            </w:r>
                            <w:r w:rsidR="00492BAC">
                              <w:rPr>
                                <w:color w:val="FF0000"/>
                                <w:sz w:val="32"/>
                              </w:rPr>
                              <w:t xml:space="preserve"> forests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5FEF4" id="Text Box 12" o:spid="_x0000_s1028" type="#_x0000_t202" style="position:absolute;margin-left:-12.45pt;margin-top:198.75pt;width:205.5pt;height:122.2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" fillcolor="yellow" strokecolor="#e36c0a [2409]" strokeweight="1.75pt">
                <v:fill opacity="19018f"/>
                <v:textbox>
                  <w:txbxContent>
                    <w:p w:rsidR="00274AE0" w:rsidRPr="00586A24" w:rsidRDefault="00274AE0" w:rsidP="00586A24">
                      <w:pPr>
                        <w:rPr>
                          <w:b/>
                          <w:color w:val="E36C0A" w:themeColor="accent6" w:themeShade="BF"/>
                          <w:sz w:val="28"/>
                        </w:rPr>
                      </w:pPr>
                      <w:r w:rsidRPr="00425E6B">
                        <w:rPr>
                          <w:b/>
                          <w:color w:val="E36C0A" w:themeColor="accent6" w:themeShade="BF"/>
                          <w:sz w:val="28"/>
                        </w:rPr>
                        <w:t>We will make</w:t>
                      </w:r>
                      <w:r>
                        <w:rPr>
                          <w:b/>
                          <w:color w:val="E36C0A" w:themeColor="accent6" w:themeShade="BF"/>
                          <w:sz w:val="28"/>
                        </w:rPr>
                        <w:t>…</w:t>
                      </w:r>
                      <w:r>
                        <w:rPr>
                          <w:color w:val="E36C0A" w:themeColor="accent6" w:themeShade="BF"/>
                          <w:sz w:val="28"/>
                        </w:rPr>
                        <w:t xml:space="preserve"> </w:t>
                      </w:r>
                    </w:p>
                    <w:p w:rsidR="00274AE0" w:rsidRPr="00586A24" w:rsidRDefault="00492BAC" w:rsidP="00586A24">
                      <w:pPr>
                        <w:pStyle w:val="NoSpacing"/>
                        <w:rPr>
                          <w:color w:val="FF0000"/>
                          <w:sz w:val="32"/>
                        </w:rPr>
                      </w:pPr>
                      <w:r>
                        <w:rPr>
                          <w:color w:val="FF0000"/>
                          <w:sz w:val="32"/>
                        </w:rPr>
                        <w:t>Sewing animals</w:t>
                      </w:r>
                    </w:p>
                    <w:p w:rsidR="00274AE0" w:rsidRPr="00586A24" w:rsidRDefault="00492BAC" w:rsidP="00586A24">
                      <w:pPr>
                        <w:pStyle w:val="NoSpacing"/>
                        <w:rPr>
                          <w:color w:val="FF0000"/>
                          <w:sz w:val="32"/>
                        </w:rPr>
                      </w:pPr>
                      <w:r>
                        <w:rPr>
                          <w:color w:val="FF0000"/>
                          <w:sz w:val="32"/>
                        </w:rPr>
                        <w:t>Woodland collages</w:t>
                      </w:r>
                    </w:p>
                    <w:p w:rsidR="00274AE0" w:rsidRPr="00586A24" w:rsidRDefault="00492BAC" w:rsidP="00586A24">
                      <w:pPr>
                        <w:pStyle w:val="NoSpacing"/>
                        <w:rPr>
                          <w:color w:val="FF0000"/>
                          <w:sz w:val="32"/>
                        </w:rPr>
                      </w:pPr>
                      <w:r>
                        <w:rPr>
                          <w:color w:val="FF0000"/>
                          <w:sz w:val="32"/>
                        </w:rPr>
                        <w:t xml:space="preserve">Making </w:t>
                      </w:r>
                      <w:r w:rsidR="006008A4">
                        <w:rPr>
                          <w:color w:val="FF0000"/>
                          <w:sz w:val="32"/>
                        </w:rPr>
                        <w:t>porridge</w:t>
                      </w:r>
                    </w:p>
                    <w:p w:rsidR="00274AE0" w:rsidRPr="00586A24" w:rsidRDefault="006008A4" w:rsidP="00586A24">
                      <w:pPr>
                        <w:pStyle w:val="NoSpacing"/>
                        <w:rPr>
                          <w:color w:val="FF0000"/>
                          <w:sz w:val="32"/>
                        </w:rPr>
                      </w:pPr>
                      <w:r>
                        <w:rPr>
                          <w:color w:val="FF0000"/>
                          <w:sz w:val="32"/>
                        </w:rPr>
                        <w:t>Shoebox</w:t>
                      </w:r>
                      <w:r w:rsidR="00492BAC">
                        <w:rPr>
                          <w:color w:val="FF0000"/>
                          <w:sz w:val="32"/>
                        </w:rPr>
                        <w:t xml:space="preserve"> forests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A5D084" wp14:editId="083D28A8">
                <wp:simplePos x="0" y="0"/>
                <wp:positionH relativeFrom="column">
                  <wp:posOffset>-238125</wp:posOffset>
                </wp:positionH>
                <wp:positionV relativeFrom="paragraph">
                  <wp:posOffset>-190500</wp:posOffset>
                </wp:positionV>
                <wp:extent cx="2733675" cy="2657475"/>
                <wp:effectExtent l="0" t="0" r="28575" b="2857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26574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  <a:alpha val="46000"/>
                          </a:schemeClr>
                        </a:solidFill>
                        <a:ln w="25400">
                          <a:solidFill>
                            <a:schemeClr val="accent4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4AE0" w:rsidRPr="001509AB" w:rsidRDefault="00274AE0" w:rsidP="001509AB">
                            <w:pPr>
                              <w:jc w:val="center"/>
                              <w:rPr>
                                <w:b/>
                                <w:color w:val="5F497A" w:themeColor="accent4" w:themeShade="BF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5F497A" w:themeColor="accent4" w:themeShade="BF"/>
                                <w:u w:val="single"/>
                              </w:rPr>
                              <w:t>In Numeracy</w:t>
                            </w:r>
                          </w:p>
                          <w:p w:rsidR="00274AE0" w:rsidRPr="001509AB" w:rsidRDefault="00274AE0" w:rsidP="004D161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1"/>
                              </w:rPr>
                            </w:pPr>
                            <w:r w:rsidRPr="001509AB">
                              <w:rPr>
                                <w:rFonts w:ascii="Arial" w:hAnsi="Arial" w:cs="Arial"/>
                                <w:sz w:val="20"/>
                                <w:szCs w:val="11"/>
                              </w:rPr>
                              <w:t>Number - Numicon</w:t>
                            </w:r>
                          </w:p>
                          <w:p w:rsidR="00274AE0" w:rsidRPr="001509AB" w:rsidRDefault="00274AE0" w:rsidP="004D161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1"/>
                              </w:rPr>
                            </w:pPr>
                            <w:r w:rsidRPr="001509AB">
                              <w:rPr>
                                <w:rFonts w:ascii="Arial" w:hAnsi="Arial" w:cs="Arial"/>
                                <w:sz w:val="20"/>
                                <w:szCs w:val="11"/>
                              </w:rPr>
                              <w:t>Counting in different steps</w:t>
                            </w:r>
                          </w:p>
                          <w:p w:rsidR="00274AE0" w:rsidRPr="001509AB" w:rsidRDefault="00274AE0" w:rsidP="004D161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1"/>
                              </w:rPr>
                            </w:pPr>
                            <w:r w:rsidRPr="001509AB">
                              <w:rPr>
                                <w:rFonts w:ascii="Arial" w:hAnsi="Arial" w:cs="Arial"/>
                                <w:sz w:val="20"/>
                                <w:szCs w:val="11"/>
                              </w:rPr>
                              <w:t>Ordering numbers</w:t>
                            </w:r>
                          </w:p>
                          <w:p w:rsidR="00274AE0" w:rsidRPr="001509AB" w:rsidRDefault="00274AE0" w:rsidP="004D161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1"/>
                              </w:rPr>
                            </w:pPr>
                            <w:r w:rsidRPr="001509AB">
                              <w:rPr>
                                <w:rFonts w:ascii="Arial" w:hAnsi="Arial" w:cs="Arial"/>
                                <w:sz w:val="20"/>
                                <w:szCs w:val="11"/>
                              </w:rPr>
                              <w:t>More/ less</w:t>
                            </w:r>
                          </w:p>
                          <w:p w:rsidR="00274AE0" w:rsidRPr="001509AB" w:rsidRDefault="00274AE0" w:rsidP="004D161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1"/>
                              </w:rPr>
                            </w:pPr>
                            <w:r w:rsidRPr="001509AB">
                              <w:rPr>
                                <w:rFonts w:ascii="Arial" w:hAnsi="Arial" w:cs="Arial"/>
                                <w:sz w:val="20"/>
                                <w:szCs w:val="11"/>
                              </w:rPr>
                              <w:t>Sequences</w:t>
                            </w:r>
                          </w:p>
                          <w:p w:rsidR="00274AE0" w:rsidRPr="001509AB" w:rsidRDefault="00274AE0" w:rsidP="004D161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1"/>
                              </w:rPr>
                            </w:pPr>
                            <w:r w:rsidRPr="001509AB">
                              <w:rPr>
                                <w:rFonts w:ascii="Arial" w:hAnsi="Arial" w:cs="Arial"/>
                                <w:sz w:val="20"/>
                                <w:szCs w:val="11"/>
                              </w:rPr>
                              <w:t>Tens and ones</w:t>
                            </w:r>
                          </w:p>
                          <w:p w:rsidR="00274AE0" w:rsidRPr="001509AB" w:rsidRDefault="00274AE0" w:rsidP="004D161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1"/>
                              </w:rPr>
                            </w:pPr>
                            <w:r w:rsidRPr="001509AB">
                              <w:rPr>
                                <w:rFonts w:ascii="Arial" w:hAnsi="Arial" w:cs="Arial"/>
                                <w:sz w:val="20"/>
                                <w:szCs w:val="11"/>
                              </w:rPr>
                              <w:t>Adding and taking away</w:t>
                            </w:r>
                          </w:p>
                          <w:p w:rsidR="00274AE0" w:rsidRPr="001509AB" w:rsidRDefault="00CD7BCA" w:rsidP="004D161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11"/>
                              </w:rPr>
                              <w:t>2d woodland creatures</w:t>
                            </w:r>
                          </w:p>
                          <w:p w:rsidR="00274AE0" w:rsidRPr="00425E6B" w:rsidRDefault="00274AE0" w:rsidP="001509AB">
                            <w:pPr>
                              <w:rPr>
                                <w:color w:val="5F497A" w:themeColor="accent4" w:themeShade="BF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5D084" id="Text Box 14" o:spid="_x0000_s1029" type="#_x0000_t202" style="position:absolute;margin-left:-18.75pt;margin-top:-15pt;width:215.25pt;height:20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" fillcolor="#8db3e2 [1311]" strokecolor="#5f497a [2407]" strokeweight="2pt">
                <v:fill opacity="30069f"/>
                <v:textbox>
                  <w:txbxContent>
                    <w:p w:rsidR="00274AE0" w:rsidRPr="001509AB" w:rsidRDefault="00274AE0" w:rsidP="001509AB">
                      <w:pPr>
                        <w:jc w:val="center"/>
                        <w:rPr>
                          <w:b/>
                          <w:color w:val="5F497A" w:themeColor="accent4" w:themeShade="BF"/>
                          <w:u w:val="single"/>
                        </w:rPr>
                      </w:pPr>
                      <w:r>
                        <w:rPr>
                          <w:b/>
                          <w:color w:val="5F497A" w:themeColor="accent4" w:themeShade="BF"/>
                          <w:u w:val="single"/>
                        </w:rPr>
                        <w:t>In Numeracy</w:t>
                      </w:r>
                    </w:p>
                    <w:p w:rsidR="00274AE0" w:rsidRPr="001509AB" w:rsidRDefault="00274AE0" w:rsidP="004D1616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1"/>
                        </w:rPr>
                      </w:pPr>
                      <w:r w:rsidRPr="001509AB">
                        <w:rPr>
                          <w:rFonts w:ascii="Arial" w:hAnsi="Arial" w:cs="Arial"/>
                          <w:sz w:val="20"/>
                          <w:szCs w:val="11"/>
                        </w:rPr>
                        <w:t>Number - Numicon</w:t>
                      </w:r>
                    </w:p>
                    <w:p w:rsidR="00274AE0" w:rsidRPr="001509AB" w:rsidRDefault="00274AE0" w:rsidP="004D1616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1"/>
                        </w:rPr>
                      </w:pPr>
                      <w:r w:rsidRPr="001509AB">
                        <w:rPr>
                          <w:rFonts w:ascii="Arial" w:hAnsi="Arial" w:cs="Arial"/>
                          <w:sz w:val="20"/>
                          <w:szCs w:val="11"/>
                        </w:rPr>
                        <w:t>Counting in different steps</w:t>
                      </w:r>
                    </w:p>
                    <w:p w:rsidR="00274AE0" w:rsidRPr="001509AB" w:rsidRDefault="00274AE0" w:rsidP="004D1616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1"/>
                        </w:rPr>
                      </w:pPr>
                      <w:r w:rsidRPr="001509AB">
                        <w:rPr>
                          <w:rFonts w:ascii="Arial" w:hAnsi="Arial" w:cs="Arial"/>
                          <w:sz w:val="20"/>
                          <w:szCs w:val="11"/>
                        </w:rPr>
                        <w:t>Ordering numbers</w:t>
                      </w:r>
                    </w:p>
                    <w:p w:rsidR="00274AE0" w:rsidRPr="001509AB" w:rsidRDefault="00274AE0" w:rsidP="004D1616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1"/>
                        </w:rPr>
                      </w:pPr>
                      <w:r w:rsidRPr="001509AB">
                        <w:rPr>
                          <w:rFonts w:ascii="Arial" w:hAnsi="Arial" w:cs="Arial"/>
                          <w:sz w:val="20"/>
                          <w:szCs w:val="11"/>
                        </w:rPr>
                        <w:t>More/ less</w:t>
                      </w:r>
                    </w:p>
                    <w:p w:rsidR="00274AE0" w:rsidRPr="001509AB" w:rsidRDefault="00274AE0" w:rsidP="004D1616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1"/>
                        </w:rPr>
                      </w:pPr>
                      <w:r w:rsidRPr="001509AB">
                        <w:rPr>
                          <w:rFonts w:ascii="Arial" w:hAnsi="Arial" w:cs="Arial"/>
                          <w:sz w:val="20"/>
                          <w:szCs w:val="11"/>
                        </w:rPr>
                        <w:t>Sequences</w:t>
                      </w:r>
                    </w:p>
                    <w:p w:rsidR="00274AE0" w:rsidRPr="001509AB" w:rsidRDefault="00274AE0" w:rsidP="004D1616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1"/>
                        </w:rPr>
                      </w:pPr>
                      <w:r w:rsidRPr="001509AB">
                        <w:rPr>
                          <w:rFonts w:ascii="Arial" w:hAnsi="Arial" w:cs="Arial"/>
                          <w:sz w:val="20"/>
                          <w:szCs w:val="11"/>
                        </w:rPr>
                        <w:t>Tens and ones</w:t>
                      </w:r>
                    </w:p>
                    <w:p w:rsidR="00274AE0" w:rsidRPr="001509AB" w:rsidRDefault="00274AE0" w:rsidP="004D1616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1"/>
                        </w:rPr>
                      </w:pPr>
                      <w:r w:rsidRPr="001509AB">
                        <w:rPr>
                          <w:rFonts w:ascii="Arial" w:hAnsi="Arial" w:cs="Arial"/>
                          <w:sz w:val="20"/>
                          <w:szCs w:val="11"/>
                        </w:rPr>
                        <w:t>Adding and taking away</w:t>
                      </w:r>
                    </w:p>
                    <w:p w:rsidR="00274AE0" w:rsidRPr="001509AB" w:rsidRDefault="00CD7BCA" w:rsidP="004D1616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1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11"/>
                        </w:rPr>
                        <w:t>2d woodland creatures</w:t>
                      </w:r>
                    </w:p>
                    <w:p w:rsidR="00274AE0" w:rsidRPr="00425E6B" w:rsidRDefault="00274AE0" w:rsidP="001509AB">
                      <w:pPr>
                        <w:rPr>
                          <w:color w:val="5F497A" w:themeColor="accent4" w:themeShade="BF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22B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F687D1E" wp14:editId="7694C81A">
                <wp:simplePos x="0" y="0"/>
                <wp:positionH relativeFrom="column">
                  <wp:posOffset>6448426</wp:posOffset>
                </wp:positionH>
                <wp:positionV relativeFrom="paragraph">
                  <wp:posOffset>3810000</wp:posOffset>
                </wp:positionV>
                <wp:extent cx="2438400" cy="187642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8764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AE0" w:rsidRPr="00EC22BB" w:rsidRDefault="00274AE0" w:rsidP="00EC22BB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EC22BB">
                              <w:rPr>
                                <w:sz w:val="36"/>
                              </w:rPr>
                              <w:t>Our homework is to:</w:t>
                            </w:r>
                          </w:p>
                          <w:p w:rsidR="00274AE0" w:rsidRPr="00EC22BB" w:rsidRDefault="00274AE0" w:rsidP="00EC22BB">
                            <w:pPr>
                              <w:pStyle w:val="NoSpacing"/>
                              <w:jc w:val="center"/>
                              <w:rPr>
                                <w:sz w:val="36"/>
                              </w:rPr>
                            </w:pPr>
                            <w:r w:rsidRPr="00EC22BB">
                              <w:rPr>
                                <w:sz w:val="36"/>
                              </w:rPr>
                              <w:t>Learn spellings</w:t>
                            </w:r>
                          </w:p>
                          <w:p w:rsidR="00274AE0" w:rsidRPr="00EC22BB" w:rsidRDefault="00274AE0" w:rsidP="00EC22BB">
                            <w:pPr>
                              <w:pStyle w:val="NoSpacing"/>
                              <w:jc w:val="center"/>
                              <w:rPr>
                                <w:sz w:val="36"/>
                              </w:rPr>
                            </w:pPr>
                            <w:r w:rsidRPr="00EC22BB">
                              <w:rPr>
                                <w:sz w:val="36"/>
                              </w:rPr>
                              <w:t>One piece of maths or literacy</w:t>
                            </w:r>
                          </w:p>
                          <w:p w:rsidR="00274AE0" w:rsidRPr="00EC22BB" w:rsidRDefault="00274AE0" w:rsidP="00EC22BB">
                            <w:pPr>
                              <w:pStyle w:val="NoSpacing"/>
                              <w:jc w:val="center"/>
                              <w:rPr>
                                <w:sz w:val="36"/>
                              </w:rPr>
                            </w:pPr>
                            <w:r w:rsidRPr="00EC22BB">
                              <w:rPr>
                                <w:sz w:val="36"/>
                              </w:rPr>
                              <w:t>Read 5 times a week</w:t>
                            </w:r>
                          </w:p>
                          <w:p w:rsidR="00274AE0" w:rsidRDefault="00274A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87D1E" id="Text Box 10" o:spid="_x0000_s1030" type="#_x0000_t202" style="position:absolute;margin-left:507.75pt;margin-top:300pt;width:192pt;height:147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" fillcolor="#e5dfec [663]" strokeweight=".5pt">
                <v:textbox>
                  <w:txbxContent>
                    <w:p w:rsidR="00274AE0" w:rsidRPr="00EC22BB" w:rsidRDefault="00274AE0" w:rsidP="00EC22BB">
                      <w:pPr>
                        <w:jc w:val="center"/>
                        <w:rPr>
                          <w:sz w:val="36"/>
                        </w:rPr>
                      </w:pPr>
                      <w:r w:rsidRPr="00EC22BB">
                        <w:rPr>
                          <w:sz w:val="36"/>
                        </w:rPr>
                        <w:t>Our homework is to:</w:t>
                      </w:r>
                    </w:p>
                    <w:p w:rsidR="00274AE0" w:rsidRPr="00EC22BB" w:rsidRDefault="00274AE0" w:rsidP="00EC22BB">
                      <w:pPr>
                        <w:pStyle w:val="NoSpacing"/>
                        <w:jc w:val="center"/>
                        <w:rPr>
                          <w:sz w:val="36"/>
                        </w:rPr>
                      </w:pPr>
                      <w:r w:rsidRPr="00EC22BB">
                        <w:rPr>
                          <w:sz w:val="36"/>
                        </w:rPr>
                        <w:t>Learn spellings</w:t>
                      </w:r>
                    </w:p>
                    <w:p w:rsidR="00274AE0" w:rsidRPr="00EC22BB" w:rsidRDefault="00274AE0" w:rsidP="00EC22BB">
                      <w:pPr>
                        <w:pStyle w:val="NoSpacing"/>
                        <w:jc w:val="center"/>
                        <w:rPr>
                          <w:sz w:val="36"/>
                        </w:rPr>
                      </w:pPr>
                      <w:r w:rsidRPr="00EC22BB">
                        <w:rPr>
                          <w:sz w:val="36"/>
                        </w:rPr>
                        <w:t>One piece of maths or literacy</w:t>
                      </w:r>
                    </w:p>
                    <w:p w:rsidR="00274AE0" w:rsidRPr="00EC22BB" w:rsidRDefault="00274AE0" w:rsidP="00EC22BB">
                      <w:pPr>
                        <w:pStyle w:val="NoSpacing"/>
                        <w:jc w:val="center"/>
                        <w:rPr>
                          <w:sz w:val="36"/>
                        </w:rPr>
                      </w:pPr>
                      <w:r w:rsidRPr="00EC22BB">
                        <w:rPr>
                          <w:sz w:val="36"/>
                        </w:rPr>
                        <w:t>Read 5 times a week</w:t>
                      </w:r>
                    </w:p>
                    <w:p w:rsidR="00274AE0" w:rsidRDefault="00274AE0"/>
                  </w:txbxContent>
                </v:textbox>
              </v:shape>
            </w:pict>
          </mc:Fallback>
        </mc:AlternateContent>
      </w:r>
      <w:r w:rsidR="00FE3F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FE518D1" wp14:editId="52F5E8EF">
                <wp:simplePos x="0" y="0"/>
                <wp:positionH relativeFrom="column">
                  <wp:posOffset>6438900</wp:posOffset>
                </wp:positionH>
                <wp:positionV relativeFrom="paragraph">
                  <wp:posOffset>-190501</wp:posOffset>
                </wp:positionV>
                <wp:extent cx="2476500" cy="3762375"/>
                <wp:effectExtent l="19050" t="19050" r="19050" b="2857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3762375"/>
                        </a:xfrm>
                        <a:prstGeom prst="rect">
                          <a:avLst/>
                        </a:prstGeom>
                        <a:solidFill>
                          <a:srgbClr val="92D050">
                            <a:alpha val="59000"/>
                          </a:srgbClr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4AE0" w:rsidRDefault="00274AE0" w:rsidP="001509AB">
                            <w:pPr>
                              <w:pStyle w:val="NoSpacing"/>
                              <w:jc w:val="center"/>
                              <w:rPr>
                                <w:b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In Literacy</w:t>
                            </w:r>
                          </w:p>
                          <w:p w:rsidR="00B25F32" w:rsidRPr="00770E5F" w:rsidRDefault="00B25F32" w:rsidP="001509AB">
                            <w:pPr>
                              <w:pStyle w:val="NoSpacing"/>
                              <w:jc w:val="center"/>
                              <w:rPr>
                                <w:b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B25F32" w:rsidRDefault="00B25F32" w:rsidP="004D161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11"/>
                              </w:rPr>
                              <w:t>Fairy tales – Hansel and Gretel/Three Little Pigs/Goldilocks/Snow White</w:t>
                            </w:r>
                          </w:p>
                          <w:p w:rsidR="00274AE0" w:rsidRPr="004D1616" w:rsidRDefault="00274AE0" w:rsidP="004D161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1"/>
                              </w:rPr>
                            </w:pPr>
                            <w:r w:rsidRPr="004D1616">
                              <w:rPr>
                                <w:rFonts w:ascii="Arial" w:hAnsi="Arial" w:cs="Arial"/>
                                <w:sz w:val="20"/>
                                <w:szCs w:val="11"/>
                              </w:rPr>
                              <w:t>Fact file writing</w:t>
                            </w:r>
                          </w:p>
                          <w:p w:rsidR="00274AE0" w:rsidRPr="004D1616" w:rsidRDefault="00B25F32" w:rsidP="004D161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11"/>
                              </w:rPr>
                              <w:t xml:space="preserve">Labelling and </w:t>
                            </w:r>
                            <w:r w:rsidR="006008A4">
                              <w:rPr>
                                <w:rFonts w:ascii="Arial" w:hAnsi="Arial" w:cs="Arial"/>
                                <w:sz w:val="20"/>
                                <w:szCs w:val="11"/>
                              </w:rPr>
                              <w:t>classifying</w:t>
                            </w:r>
                          </w:p>
                          <w:p w:rsidR="00B25F32" w:rsidRDefault="00B25F32" w:rsidP="004D161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11"/>
                              </w:rPr>
                              <w:t>Woodland</w:t>
                            </w:r>
                            <w:r w:rsidR="00274AE0" w:rsidRPr="004D1616">
                              <w:rPr>
                                <w:rFonts w:ascii="Arial" w:hAnsi="Arial" w:cs="Arial"/>
                                <w:sz w:val="20"/>
                                <w:szCs w:val="11"/>
                              </w:rPr>
                              <w:t xml:space="preserve"> creature riddles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11"/>
                              </w:rPr>
                              <w:t xml:space="preserve">/poetry </w:t>
                            </w:r>
                          </w:p>
                          <w:p w:rsidR="00274AE0" w:rsidRPr="004D1616" w:rsidRDefault="00B25F32" w:rsidP="004D161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11"/>
                              </w:rPr>
                              <w:t>The Hodgeheg</w:t>
                            </w:r>
                            <w:r w:rsidR="00274AE0">
                              <w:rPr>
                                <w:rFonts w:ascii="Arial" w:hAnsi="Arial" w:cs="Arial"/>
                                <w:sz w:val="20"/>
                                <w:szCs w:val="11"/>
                              </w:rPr>
                              <w:t>– story writing/role play</w:t>
                            </w:r>
                          </w:p>
                          <w:p w:rsidR="00274AE0" w:rsidRPr="004D1616" w:rsidRDefault="00B25F32" w:rsidP="004D161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11"/>
                              </w:rPr>
                              <w:t>Anthony Browne</w:t>
                            </w:r>
                            <w:r w:rsidR="00274AE0" w:rsidRPr="004D1616">
                              <w:rPr>
                                <w:rFonts w:ascii="Arial" w:hAnsi="Arial" w:cs="Arial"/>
                                <w:sz w:val="20"/>
                                <w:szCs w:val="11"/>
                              </w:rPr>
                              <w:t xml:space="preserve"> book reviews</w:t>
                            </w:r>
                          </w:p>
                          <w:p w:rsidR="00274AE0" w:rsidRDefault="00274AE0" w:rsidP="004D161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1"/>
                              </w:rPr>
                            </w:pPr>
                            <w:r w:rsidRPr="004D1616">
                              <w:rPr>
                                <w:rFonts w:ascii="Arial" w:hAnsi="Arial" w:cs="Arial"/>
                                <w:sz w:val="20"/>
                                <w:szCs w:val="11"/>
                              </w:rPr>
                              <w:t>Phonics</w:t>
                            </w:r>
                          </w:p>
                          <w:p w:rsidR="00274AE0" w:rsidRDefault="00B25F32" w:rsidP="004D161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11"/>
                              </w:rPr>
                              <w:t xml:space="preserve">Fairy tale </w:t>
                            </w:r>
                            <w:r w:rsidR="00274AE0">
                              <w:rPr>
                                <w:rFonts w:ascii="Arial" w:hAnsi="Arial" w:cs="Arial"/>
                                <w:sz w:val="20"/>
                                <w:szCs w:val="11"/>
                              </w:rPr>
                              <w:t>story writing</w:t>
                            </w:r>
                          </w:p>
                          <w:p w:rsidR="00274AE0" w:rsidRDefault="00274AE0" w:rsidP="004D161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11"/>
                              </w:rPr>
                              <w:t>Book making</w:t>
                            </w:r>
                          </w:p>
                          <w:p w:rsidR="00274AE0" w:rsidRPr="004D1616" w:rsidRDefault="00274AE0" w:rsidP="004D161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11"/>
                              </w:rPr>
                              <w:t>Instruction writing</w:t>
                            </w:r>
                          </w:p>
                          <w:p w:rsidR="00274AE0" w:rsidRPr="000C346D" w:rsidRDefault="00274AE0" w:rsidP="001509AB">
                            <w:pPr>
                              <w:jc w:val="center"/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274AE0" w:rsidRDefault="00274AE0" w:rsidP="001509AB"/>
                          <w:p w:rsidR="00274AE0" w:rsidRPr="000C346D" w:rsidRDefault="00274AE0" w:rsidP="001509AB">
                            <w:pPr>
                              <w:rPr>
                                <w:color w:val="FF0066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518D1" id="Text Box 9" o:spid="_x0000_s1031" type="#_x0000_t202" style="position:absolute;margin-left:507pt;margin-top:-15pt;width:195pt;height:296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" fillcolor="#92d050" strokecolor="#7030a0" strokeweight="2.25pt">
                <v:fill opacity="38550f"/>
                <v:textbox>
                  <w:txbxContent>
                    <w:p w:rsidR="00274AE0" w:rsidRDefault="00274AE0" w:rsidP="001509AB">
                      <w:pPr>
                        <w:pStyle w:val="NoSpacing"/>
                        <w:jc w:val="center"/>
                        <w:rPr>
                          <w:b/>
                          <w:color w:val="0070C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color w:val="0070C0"/>
                          <w:sz w:val="28"/>
                          <w:szCs w:val="28"/>
                          <w:u w:val="single"/>
                        </w:rPr>
                        <w:t>In Literacy</w:t>
                      </w:r>
                    </w:p>
                    <w:p w:rsidR="00B25F32" w:rsidRPr="00770E5F" w:rsidRDefault="00B25F32" w:rsidP="001509AB">
                      <w:pPr>
                        <w:pStyle w:val="NoSpacing"/>
                        <w:jc w:val="center"/>
                        <w:rPr>
                          <w:b/>
                          <w:color w:val="0070C0"/>
                          <w:sz w:val="28"/>
                          <w:szCs w:val="28"/>
                          <w:u w:val="single"/>
                        </w:rPr>
                      </w:pPr>
                    </w:p>
                    <w:p w:rsidR="00B25F32" w:rsidRDefault="00B25F32" w:rsidP="004D1616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1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11"/>
                        </w:rPr>
                        <w:t>Fairy tales – Hansel and Gretel/Three Little Pigs/Goldilocks/Snow White</w:t>
                      </w:r>
                    </w:p>
                    <w:p w:rsidR="00274AE0" w:rsidRPr="004D1616" w:rsidRDefault="00274AE0" w:rsidP="004D1616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1"/>
                        </w:rPr>
                      </w:pPr>
                      <w:r w:rsidRPr="004D1616">
                        <w:rPr>
                          <w:rFonts w:ascii="Arial" w:hAnsi="Arial" w:cs="Arial"/>
                          <w:sz w:val="20"/>
                          <w:szCs w:val="11"/>
                        </w:rPr>
                        <w:t>Fact file writing</w:t>
                      </w:r>
                    </w:p>
                    <w:p w:rsidR="00274AE0" w:rsidRPr="004D1616" w:rsidRDefault="00B25F32" w:rsidP="004D1616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1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11"/>
                        </w:rPr>
                        <w:t xml:space="preserve">Labelling and </w:t>
                      </w:r>
                      <w:r w:rsidR="006008A4">
                        <w:rPr>
                          <w:rFonts w:ascii="Arial" w:hAnsi="Arial" w:cs="Arial"/>
                          <w:sz w:val="20"/>
                          <w:szCs w:val="11"/>
                        </w:rPr>
                        <w:t>classifying</w:t>
                      </w:r>
                    </w:p>
                    <w:p w:rsidR="00B25F32" w:rsidRDefault="00B25F32" w:rsidP="004D1616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1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11"/>
                        </w:rPr>
                        <w:t>Woodland</w:t>
                      </w:r>
                      <w:r w:rsidR="00274AE0" w:rsidRPr="004D1616">
                        <w:rPr>
                          <w:rFonts w:ascii="Arial" w:hAnsi="Arial" w:cs="Arial"/>
                          <w:sz w:val="20"/>
                          <w:szCs w:val="11"/>
                        </w:rPr>
                        <w:t xml:space="preserve"> creature riddles</w:t>
                      </w:r>
                      <w:r>
                        <w:rPr>
                          <w:rFonts w:ascii="Arial" w:hAnsi="Arial" w:cs="Arial"/>
                          <w:sz w:val="20"/>
                          <w:szCs w:val="11"/>
                        </w:rPr>
                        <w:t xml:space="preserve">/poetry </w:t>
                      </w:r>
                    </w:p>
                    <w:p w:rsidR="00274AE0" w:rsidRPr="004D1616" w:rsidRDefault="00B25F32" w:rsidP="004D1616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1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11"/>
                        </w:rPr>
                        <w:t>The Hodgeheg</w:t>
                      </w:r>
                      <w:r w:rsidR="00274AE0">
                        <w:rPr>
                          <w:rFonts w:ascii="Arial" w:hAnsi="Arial" w:cs="Arial"/>
                          <w:sz w:val="20"/>
                          <w:szCs w:val="11"/>
                        </w:rPr>
                        <w:t>– story writing/role play</w:t>
                      </w:r>
                    </w:p>
                    <w:p w:rsidR="00274AE0" w:rsidRPr="004D1616" w:rsidRDefault="00B25F32" w:rsidP="004D1616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1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11"/>
                        </w:rPr>
                        <w:t>Anthony Browne</w:t>
                      </w:r>
                      <w:r w:rsidR="00274AE0" w:rsidRPr="004D1616">
                        <w:rPr>
                          <w:rFonts w:ascii="Arial" w:hAnsi="Arial" w:cs="Arial"/>
                          <w:sz w:val="20"/>
                          <w:szCs w:val="11"/>
                        </w:rPr>
                        <w:t xml:space="preserve"> book reviews</w:t>
                      </w:r>
                    </w:p>
                    <w:p w:rsidR="00274AE0" w:rsidRDefault="00274AE0" w:rsidP="004D1616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1"/>
                        </w:rPr>
                      </w:pPr>
                      <w:r w:rsidRPr="004D1616">
                        <w:rPr>
                          <w:rFonts w:ascii="Arial" w:hAnsi="Arial" w:cs="Arial"/>
                          <w:sz w:val="20"/>
                          <w:szCs w:val="11"/>
                        </w:rPr>
                        <w:t>Phonics</w:t>
                      </w:r>
                    </w:p>
                    <w:p w:rsidR="00274AE0" w:rsidRDefault="00B25F32" w:rsidP="004D1616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1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11"/>
                        </w:rPr>
                        <w:t xml:space="preserve">Fairy tale </w:t>
                      </w:r>
                      <w:r w:rsidR="00274AE0">
                        <w:rPr>
                          <w:rFonts w:ascii="Arial" w:hAnsi="Arial" w:cs="Arial"/>
                          <w:sz w:val="20"/>
                          <w:szCs w:val="11"/>
                        </w:rPr>
                        <w:t>story writing</w:t>
                      </w:r>
                    </w:p>
                    <w:p w:rsidR="00274AE0" w:rsidRDefault="00274AE0" w:rsidP="004D1616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1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11"/>
                        </w:rPr>
                        <w:t>Book making</w:t>
                      </w:r>
                    </w:p>
                    <w:p w:rsidR="00274AE0" w:rsidRPr="004D1616" w:rsidRDefault="00274AE0" w:rsidP="004D1616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1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11"/>
                        </w:rPr>
                        <w:t>Instruction writing</w:t>
                      </w:r>
                    </w:p>
                    <w:p w:rsidR="00274AE0" w:rsidRPr="000C346D" w:rsidRDefault="00274AE0" w:rsidP="001509AB">
                      <w:pPr>
                        <w:jc w:val="center"/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</w:pPr>
                    </w:p>
                    <w:p w:rsidR="00274AE0" w:rsidRDefault="00274AE0" w:rsidP="001509AB"/>
                    <w:p w:rsidR="00274AE0" w:rsidRPr="000C346D" w:rsidRDefault="00274AE0" w:rsidP="001509AB">
                      <w:pPr>
                        <w:rPr>
                          <w:color w:val="FF0066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78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50EA9DF" wp14:editId="2E97BAF0">
                <wp:simplePos x="0" y="0"/>
                <wp:positionH relativeFrom="column">
                  <wp:posOffset>3095625</wp:posOffset>
                </wp:positionH>
                <wp:positionV relativeFrom="paragraph">
                  <wp:posOffset>3876675</wp:posOffset>
                </wp:positionV>
                <wp:extent cx="2721610" cy="2020186"/>
                <wp:effectExtent l="19050" t="19050" r="40640" b="3746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1610" cy="202018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  <a:alpha val="52000"/>
                          </a:schemeClr>
                        </a:solidFill>
                        <a:ln w="57150">
                          <a:solidFill>
                            <a:schemeClr val="accent3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274AE0" w:rsidRPr="00A660F7" w:rsidRDefault="00274AE0" w:rsidP="00EB7828">
                            <w:pPr>
                              <w:jc w:val="center"/>
                              <w:rPr>
                                <w:b/>
                                <w:color w:val="0070C0"/>
                                <w:sz w:val="28"/>
                                <w:szCs w:val="23"/>
                                <w:u w:val="single"/>
                              </w:rPr>
                            </w:pPr>
                            <w:r w:rsidRPr="00A660F7">
                              <w:rPr>
                                <w:b/>
                                <w:color w:val="0070C0"/>
                                <w:sz w:val="28"/>
                                <w:szCs w:val="23"/>
                                <w:u w:val="single"/>
                              </w:rPr>
                              <w:t>In understanding the world</w:t>
                            </w:r>
                          </w:p>
                          <w:p w:rsidR="00274AE0" w:rsidRDefault="00274AE0" w:rsidP="00EB7828">
                            <w:pPr>
                              <w:jc w:val="center"/>
                              <w:rPr>
                                <w:color w:val="0070C0"/>
                                <w:sz w:val="28"/>
                                <w:szCs w:val="23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3"/>
                              </w:rPr>
                              <w:t>ICT – coding and DB Primary</w:t>
                            </w:r>
                          </w:p>
                          <w:p w:rsidR="00274AE0" w:rsidRDefault="00492BAC" w:rsidP="00EB7828">
                            <w:pPr>
                              <w:jc w:val="center"/>
                              <w:rPr>
                                <w:color w:val="0070C0"/>
                                <w:sz w:val="28"/>
                                <w:szCs w:val="23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3"/>
                              </w:rPr>
                              <w:t>Science</w:t>
                            </w:r>
                            <w:r>
                              <w:rPr>
                                <w:color w:val="0070C0"/>
                                <w:sz w:val="28"/>
                                <w:szCs w:val="23"/>
                              </w:rPr>
                              <w:t xml:space="preserve"> -Woodland Habitats/plants/</w:t>
                            </w:r>
                            <w:r w:rsidR="00274AE0">
                              <w:rPr>
                                <w:color w:val="0070C0"/>
                                <w:sz w:val="28"/>
                                <w:szCs w:val="23"/>
                              </w:rPr>
                              <w:t xml:space="preserve"> testing materials</w:t>
                            </w:r>
                            <w:r>
                              <w:rPr>
                                <w:color w:val="0070C0"/>
                                <w:sz w:val="28"/>
                                <w:szCs w:val="23"/>
                              </w:rPr>
                              <w:t>/classifying animals</w:t>
                            </w:r>
                          </w:p>
                          <w:p w:rsidR="00274AE0" w:rsidRPr="00A660F7" w:rsidRDefault="00274AE0" w:rsidP="00EB7828">
                            <w:pPr>
                              <w:jc w:val="center"/>
                              <w:rPr>
                                <w:color w:val="0070C0"/>
                                <w:sz w:val="28"/>
                                <w:szCs w:val="23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3"/>
                              </w:rPr>
                              <w:t>Forest school activities</w:t>
                            </w:r>
                          </w:p>
                          <w:p w:rsidR="00274AE0" w:rsidRDefault="00274AE0" w:rsidP="00EB7828">
                            <w:pPr>
                              <w:jc w:val="center"/>
                              <w:rPr>
                                <w:color w:val="0070C0"/>
                                <w:sz w:val="28"/>
                                <w:szCs w:val="23"/>
                              </w:rPr>
                            </w:pPr>
                          </w:p>
                          <w:p w:rsidR="00274AE0" w:rsidRDefault="00274AE0" w:rsidP="00EB7828">
                            <w:pPr>
                              <w:rPr>
                                <w:color w:val="0070C0"/>
                                <w:sz w:val="23"/>
                                <w:szCs w:val="23"/>
                              </w:rPr>
                            </w:pPr>
                          </w:p>
                          <w:p w:rsidR="00274AE0" w:rsidRPr="00425E6B" w:rsidRDefault="00274AE0" w:rsidP="00EB7828">
                            <w:pPr>
                              <w:rPr>
                                <w:color w:val="0070C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EA9DF" id="Text Box 20" o:spid="_x0000_s1032" type="#_x0000_t202" style="position:absolute;margin-left:243.75pt;margin-top:305.25pt;width:214.3pt;height:159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" fillcolor="#92cddc [1944]" strokecolor="#76923c [2406]" strokeweight="4.5pt">
                <v:fill opacity="34181f"/>
                <v:textbox>
                  <w:txbxContent>
                    <w:p w:rsidR="00274AE0" w:rsidRPr="00A660F7" w:rsidRDefault="00274AE0" w:rsidP="00EB7828">
                      <w:pPr>
                        <w:jc w:val="center"/>
                        <w:rPr>
                          <w:b/>
                          <w:color w:val="0070C0"/>
                          <w:sz w:val="28"/>
                          <w:szCs w:val="23"/>
                          <w:u w:val="single"/>
                        </w:rPr>
                      </w:pPr>
                      <w:r w:rsidRPr="00A660F7">
                        <w:rPr>
                          <w:b/>
                          <w:color w:val="0070C0"/>
                          <w:sz w:val="28"/>
                          <w:szCs w:val="23"/>
                          <w:u w:val="single"/>
                        </w:rPr>
                        <w:t>In understanding the world</w:t>
                      </w:r>
                    </w:p>
                    <w:p w:rsidR="00274AE0" w:rsidRDefault="00274AE0" w:rsidP="00EB7828">
                      <w:pPr>
                        <w:jc w:val="center"/>
                        <w:rPr>
                          <w:color w:val="0070C0"/>
                          <w:sz w:val="28"/>
                          <w:szCs w:val="23"/>
                        </w:rPr>
                      </w:pPr>
                      <w:r>
                        <w:rPr>
                          <w:color w:val="0070C0"/>
                          <w:sz w:val="28"/>
                          <w:szCs w:val="23"/>
                        </w:rPr>
                        <w:t>ICT – coding and DB Primary</w:t>
                      </w:r>
                    </w:p>
                    <w:p w:rsidR="00274AE0" w:rsidRDefault="00492BAC" w:rsidP="00EB7828">
                      <w:pPr>
                        <w:jc w:val="center"/>
                        <w:rPr>
                          <w:color w:val="0070C0"/>
                          <w:sz w:val="28"/>
                          <w:szCs w:val="23"/>
                        </w:rPr>
                      </w:pPr>
                      <w:r>
                        <w:rPr>
                          <w:color w:val="0070C0"/>
                          <w:sz w:val="28"/>
                          <w:szCs w:val="23"/>
                        </w:rPr>
                        <w:t>Science</w:t>
                      </w:r>
                      <w:r>
                        <w:rPr>
                          <w:color w:val="0070C0"/>
                          <w:sz w:val="28"/>
                          <w:szCs w:val="23"/>
                        </w:rPr>
                        <w:t xml:space="preserve"> -Woodland Habitats/plants/</w:t>
                      </w:r>
                      <w:r w:rsidR="00274AE0">
                        <w:rPr>
                          <w:color w:val="0070C0"/>
                          <w:sz w:val="28"/>
                          <w:szCs w:val="23"/>
                        </w:rPr>
                        <w:t xml:space="preserve"> testing materials</w:t>
                      </w:r>
                      <w:r>
                        <w:rPr>
                          <w:color w:val="0070C0"/>
                          <w:sz w:val="28"/>
                          <w:szCs w:val="23"/>
                        </w:rPr>
                        <w:t>/classifying animals</w:t>
                      </w:r>
                    </w:p>
                    <w:p w:rsidR="00274AE0" w:rsidRPr="00A660F7" w:rsidRDefault="00274AE0" w:rsidP="00EB7828">
                      <w:pPr>
                        <w:jc w:val="center"/>
                        <w:rPr>
                          <w:color w:val="0070C0"/>
                          <w:sz w:val="28"/>
                          <w:szCs w:val="23"/>
                        </w:rPr>
                      </w:pPr>
                      <w:r>
                        <w:rPr>
                          <w:color w:val="0070C0"/>
                          <w:sz w:val="28"/>
                          <w:szCs w:val="23"/>
                        </w:rPr>
                        <w:t>Forest school activities</w:t>
                      </w:r>
                    </w:p>
                    <w:p w:rsidR="00274AE0" w:rsidRDefault="00274AE0" w:rsidP="00EB7828">
                      <w:pPr>
                        <w:jc w:val="center"/>
                        <w:rPr>
                          <w:color w:val="0070C0"/>
                          <w:sz w:val="28"/>
                          <w:szCs w:val="23"/>
                        </w:rPr>
                      </w:pPr>
                    </w:p>
                    <w:p w:rsidR="00274AE0" w:rsidRDefault="00274AE0" w:rsidP="00EB7828">
                      <w:pPr>
                        <w:rPr>
                          <w:color w:val="0070C0"/>
                          <w:sz w:val="23"/>
                          <w:szCs w:val="23"/>
                        </w:rPr>
                      </w:pPr>
                    </w:p>
                    <w:p w:rsidR="00274AE0" w:rsidRPr="00425E6B" w:rsidRDefault="00274AE0" w:rsidP="00EB7828">
                      <w:pPr>
                        <w:rPr>
                          <w:color w:val="0070C0"/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6B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627B4B16" wp14:editId="2EFC7FCF">
                <wp:simplePos x="0" y="0"/>
                <wp:positionH relativeFrom="column">
                  <wp:posOffset>3219450</wp:posOffset>
                </wp:positionH>
                <wp:positionV relativeFrom="paragraph">
                  <wp:posOffset>1876425</wp:posOffset>
                </wp:positionV>
                <wp:extent cx="2438400" cy="1704975"/>
                <wp:effectExtent l="38100" t="38100" r="38100" b="4762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9850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AE0" w:rsidRDefault="00274AE0" w:rsidP="003D0C93">
                            <w:pPr>
                              <w:jc w:val="center"/>
                              <w:rPr>
                                <w:b/>
                                <w:color w:val="365F91" w:themeColor="accent1" w:themeShade="BF"/>
                                <w:sz w:val="28"/>
                                <w:u w:val="single"/>
                              </w:rPr>
                            </w:pPr>
                            <w:r w:rsidRPr="00E36B46">
                              <w:rPr>
                                <w:b/>
                                <w:color w:val="365F91" w:themeColor="accent1" w:themeShade="BF"/>
                                <w:sz w:val="28"/>
                                <w:u w:val="single"/>
                              </w:rPr>
                              <w:t>We hope to visit:</w:t>
                            </w:r>
                          </w:p>
                          <w:p w:rsidR="00274AE0" w:rsidRPr="00E36B46" w:rsidRDefault="00492BAC" w:rsidP="003D0C93">
                            <w:pPr>
                              <w:jc w:val="center"/>
                              <w:rPr>
                                <w:b/>
                                <w:color w:val="365F91" w:themeColor="accent1" w:themeShade="BF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365F91" w:themeColor="accent1" w:themeShade="BF"/>
                                <w:sz w:val="28"/>
                                <w:u w:val="single"/>
                              </w:rPr>
                              <w:t>The Danbury Outdoor Centre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737ECCE" wp14:editId="07844553">
                                  <wp:extent cx="1426967" cy="952500"/>
                                  <wp:effectExtent l="0" t="0" r="1905" b="0"/>
                                  <wp:docPr id="8" name="Picture 8" descr="Image result for danbury outdoor centre esse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danbury outdoor centre esse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2038" cy="955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365F91" w:themeColor="accent1" w:themeShade="BF"/>
                                <w:sz w:val="28"/>
                                <w:u w:val="single"/>
                              </w:rPr>
                              <w:t>.</w:t>
                            </w:r>
                          </w:p>
                          <w:p w:rsidR="00274AE0" w:rsidRDefault="00274AE0" w:rsidP="003D0C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B4B16" id="Text Box 28" o:spid="_x0000_s1033" type="#_x0000_t202" style="position:absolute;margin-left:253.5pt;margin-top:147.75pt;width:192pt;height:134.2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" fillcolor="white [3201]" strokecolor="#7030a0" strokeweight="5.5pt">
                <v:textbox>
                  <w:txbxContent>
                    <w:p w:rsidR="00274AE0" w:rsidRDefault="00274AE0" w:rsidP="003D0C93">
                      <w:pPr>
                        <w:jc w:val="center"/>
                        <w:rPr>
                          <w:b/>
                          <w:color w:val="365F91" w:themeColor="accent1" w:themeShade="BF"/>
                          <w:sz w:val="28"/>
                          <w:u w:val="single"/>
                        </w:rPr>
                      </w:pPr>
                      <w:r w:rsidRPr="00E36B46">
                        <w:rPr>
                          <w:b/>
                          <w:color w:val="365F91" w:themeColor="accent1" w:themeShade="BF"/>
                          <w:sz w:val="28"/>
                          <w:u w:val="single"/>
                        </w:rPr>
                        <w:t>We hope to visit:</w:t>
                      </w:r>
                    </w:p>
                    <w:p w:rsidR="00274AE0" w:rsidRPr="00E36B46" w:rsidRDefault="00492BAC" w:rsidP="003D0C93">
                      <w:pPr>
                        <w:jc w:val="center"/>
                        <w:rPr>
                          <w:b/>
                          <w:color w:val="365F91" w:themeColor="accent1" w:themeShade="BF"/>
                          <w:sz w:val="28"/>
                        </w:rPr>
                      </w:pPr>
                      <w:r>
                        <w:rPr>
                          <w:b/>
                          <w:color w:val="365F91" w:themeColor="accent1" w:themeShade="BF"/>
                          <w:sz w:val="28"/>
                          <w:u w:val="single"/>
                        </w:rPr>
                        <w:t>The Danbury Outdoor Centre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737ECCE" wp14:editId="07844553">
                            <wp:extent cx="1426967" cy="952500"/>
                            <wp:effectExtent l="0" t="0" r="1905" b="0"/>
                            <wp:docPr id="8" name="Picture 8" descr="Image result for danbury outdoor centre esse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danbury outdoor centre esse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2038" cy="955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365F91" w:themeColor="accent1" w:themeShade="BF"/>
                          <w:sz w:val="28"/>
                          <w:u w:val="single"/>
                        </w:rPr>
                        <w:t>.</w:t>
                      </w:r>
                    </w:p>
                    <w:p w:rsidR="00274AE0" w:rsidRDefault="00274AE0" w:rsidP="003D0C9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274AE0" w:rsidSect="006008A4">
      <w:pgSz w:w="16838" w:h="11906" w:orient="landscape"/>
      <w:pgMar w:top="1440" w:right="1440" w:bottom="1440" w:left="1440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431"/>
    <w:rsid w:val="001509AB"/>
    <w:rsid w:val="00217FCC"/>
    <w:rsid w:val="00274AE0"/>
    <w:rsid w:val="00353101"/>
    <w:rsid w:val="003D0C93"/>
    <w:rsid w:val="00492BAC"/>
    <w:rsid w:val="004C65D0"/>
    <w:rsid w:val="004D1616"/>
    <w:rsid w:val="00586A24"/>
    <w:rsid w:val="006008A4"/>
    <w:rsid w:val="007D506A"/>
    <w:rsid w:val="00996431"/>
    <w:rsid w:val="00B25F32"/>
    <w:rsid w:val="00CD7BCA"/>
    <w:rsid w:val="00E36B46"/>
    <w:rsid w:val="00EB7828"/>
    <w:rsid w:val="00EC22BB"/>
    <w:rsid w:val="00F94133"/>
    <w:rsid w:val="00FE3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54237F"/>
  <w15:docId w15:val="{87E304FF-43ED-49F8-BE7F-DA10EE760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5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06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509A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D1A9C718-A4BF-4081-AFE1-BAFEC2B11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9B61FAA7</Template>
  <TotalTime>22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HGilson</dc:creator>
  <cp:lastModifiedBy>rnewland</cp:lastModifiedBy>
  <cp:revision>5</cp:revision>
  <dcterms:created xsi:type="dcterms:W3CDTF">2018-07-11T09:59:00Z</dcterms:created>
  <dcterms:modified xsi:type="dcterms:W3CDTF">2018-07-11T10:21:00Z</dcterms:modified>
</cp:coreProperties>
</file>